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69B" w:rsidRPr="00346A7D" w:rsidRDefault="00346A7D" w:rsidP="009E6C64">
      <w:pPr>
        <w:spacing w:after="0" w:line="480" w:lineRule="auto"/>
        <w:jc w:val="center"/>
        <w:rPr>
          <w:rFonts w:cs="Arial"/>
          <w:sz w:val="32"/>
          <w:szCs w:val="24"/>
        </w:rPr>
      </w:pPr>
      <w:r w:rsidRPr="00346A7D">
        <w:rPr>
          <w:rFonts w:cs="Arial"/>
          <w:sz w:val="32"/>
          <w:szCs w:val="24"/>
        </w:rPr>
        <w:t xml:space="preserve">SUD </w:t>
      </w:r>
      <w:r w:rsidR="00845D6A" w:rsidRPr="00346A7D">
        <w:rPr>
          <w:rFonts w:cs="Arial"/>
          <w:sz w:val="32"/>
          <w:szCs w:val="24"/>
        </w:rPr>
        <w:t>Group Sign-In Sheet</w:t>
      </w:r>
    </w:p>
    <w:tbl>
      <w:tblPr>
        <w:tblStyle w:val="TableGrid"/>
        <w:tblW w:w="0" w:type="auto"/>
        <w:tblInd w:w="-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25"/>
        <w:gridCol w:w="95"/>
        <w:gridCol w:w="95"/>
        <w:gridCol w:w="1440"/>
        <w:gridCol w:w="1341"/>
        <w:gridCol w:w="359"/>
        <w:gridCol w:w="905"/>
        <w:gridCol w:w="78"/>
        <w:gridCol w:w="17"/>
        <w:gridCol w:w="233"/>
        <w:gridCol w:w="10"/>
        <w:gridCol w:w="1995"/>
        <w:gridCol w:w="272"/>
        <w:gridCol w:w="905"/>
        <w:gridCol w:w="95"/>
        <w:gridCol w:w="710"/>
        <w:gridCol w:w="1615"/>
      </w:tblGrid>
      <w:tr w:rsidR="00BA0605" w:rsidRPr="00BA0605" w:rsidTr="00BA0605">
        <w:tc>
          <w:tcPr>
            <w:tcW w:w="8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A0605" w:rsidRPr="00BA0605" w:rsidRDefault="00BA0605" w:rsidP="004268AE">
            <w:pPr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Date:</w:t>
            </w:r>
          </w:p>
        </w:tc>
        <w:sdt>
          <w:sdtPr>
            <w:rPr>
              <w:rFonts w:cs="Arial"/>
              <w:sz w:val="24"/>
              <w:szCs w:val="24"/>
            </w:rPr>
            <w:id w:val="1428615098"/>
            <w:placeholder>
              <w:docPart w:val="DefaultPlaceholder_1081868576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781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BA0605" w:rsidRPr="00BA0605" w:rsidRDefault="00BA0605" w:rsidP="00BA0605">
                <w:pPr>
                  <w:rPr>
                    <w:rFonts w:cs="Arial"/>
                    <w:sz w:val="24"/>
                    <w:szCs w:val="24"/>
                  </w:rPr>
                </w:pPr>
                <w:r w:rsidRPr="00BA0605">
                  <w:rPr>
                    <w:rFonts w:cs="Arial"/>
                    <w:sz w:val="24"/>
                    <w:szCs w:val="24"/>
                  </w:rPr>
                  <w:t xml:space="preserve">             </w:t>
                </w:r>
              </w:p>
            </w:tc>
          </w:sdtContent>
        </w:sdt>
        <w:tc>
          <w:tcPr>
            <w:tcW w:w="13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A0605" w:rsidRPr="00BA0605" w:rsidRDefault="00BA0605" w:rsidP="00346A7D">
            <w:pPr>
              <w:jc w:val="right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Start Time:</w:t>
            </w:r>
          </w:p>
        </w:tc>
        <w:sdt>
          <w:sdtPr>
            <w:rPr>
              <w:rFonts w:cs="Arial"/>
              <w:sz w:val="24"/>
              <w:szCs w:val="24"/>
            </w:rPr>
            <w:id w:val="657352553"/>
            <w:placeholder>
              <w:docPart w:val="DefaultPlaceholder_1081868574"/>
            </w:placeholder>
            <w:text/>
          </w:sdtPr>
          <w:sdtEndPr/>
          <w:sdtContent>
            <w:tc>
              <w:tcPr>
                <w:tcW w:w="2238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BA0605" w:rsidRPr="00BA0605" w:rsidRDefault="00BA0605" w:rsidP="00BA0605">
                <w:pPr>
                  <w:rPr>
                    <w:rFonts w:cs="Arial"/>
                    <w:sz w:val="24"/>
                    <w:szCs w:val="24"/>
                  </w:rPr>
                </w:pPr>
                <w:r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p>
            </w:tc>
          </w:sdtContent>
        </w:sdt>
        <w:tc>
          <w:tcPr>
            <w:tcW w:w="12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A0605" w:rsidRPr="00BA0605" w:rsidRDefault="00BA0605" w:rsidP="00346A7D">
            <w:pPr>
              <w:jc w:val="right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End Time:</w:t>
            </w:r>
          </w:p>
        </w:tc>
        <w:sdt>
          <w:sdtPr>
            <w:rPr>
              <w:rFonts w:cs="Arial"/>
              <w:sz w:val="24"/>
              <w:szCs w:val="24"/>
            </w:rPr>
            <w:id w:val="708302096"/>
            <w:placeholder>
              <w:docPart w:val="DefaultPlaceholder_1081868574"/>
            </w:placeholder>
            <w:text/>
          </w:sdtPr>
          <w:sdtEndPr/>
          <w:sdtContent>
            <w:tc>
              <w:tcPr>
                <w:tcW w:w="232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BA0605" w:rsidRPr="00BA0605" w:rsidRDefault="00BA0605" w:rsidP="00BA0605">
                <w:pPr>
                  <w:rPr>
                    <w:rFonts w:cs="Arial"/>
                    <w:sz w:val="24"/>
                    <w:szCs w:val="24"/>
                  </w:rPr>
                </w:pPr>
                <w:r>
                  <w:rPr>
                    <w:rFonts w:cs="Arial"/>
                    <w:sz w:val="24"/>
                    <w:szCs w:val="24"/>
                  </w:rPr>
                  <w:t xml:space="preserve">               </w:t>
                </w:r>
              </w:p>
            </w:tc>
          </w:sdtContent>
        </w:sdt>
      </w:tr>
      <w:tr w:rsidR="00BA0605" w:rsidRPr="00BA0605" w:rsidTr="00BA0605">
        <w:trPr>
          <w:trHeight w:hRule="exact" w:val="72"/>
        </w:trPr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605" w:rsidRPr="00BA0605" w:rsidRDefault="00BA0605" w:rsidP="004268A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8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0605" w:rsidRPr="00BA0605" w:rsidRDefault="00BA0605" w:rsidP="004268A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605" w:rsidRPr="00BA0605" w:rsidRDefault="00BA0605" w:rsidP="004268A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33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0605" w:rsidRPr="00BA0605" w:rsidRDefault="00BA0605" w:rsidP="004268A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605" w:rsidRPr="00BA0605" w:rsidRDefault="00BA0605" w:rsidP="004268A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0605" w:rsidRPr="00BA0605" w:rsidRDefault="00BA0605" w:rsidP="004268AE">
            <w:pPr>
              <w:rPr>
                <w:rFonts w:cs="Arial"/>
                <w:sz w:val="24"/>
                <w:szCs w:val="24"/>
              </w:rPr>
            </w:pPr>
          </w:p>
        </w:tc>
      </w:tr>
      <w:tr w:rsidR="00BA0605" w:rsidRPr="00BA0605" w:rsidTr="00346A7D">
        <w:trPr>
          <w:trHeight w:hRule="exact" w:val="505"/>
        </w:trPr>
        <w:tc>
          <w:tcPr>
            <w:tcW w:w="22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0605" w:rsidRPr="00BA0605" w:rsidRDefault="00BA0605" w:rsidP="00BA0605">
            <w:pPr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Topic of the Session: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853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0605" w:rsidRPr="00BA0605" w:rsidRDefault="00F80C1F" w:rsidP="00BA0605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675164260"/>
                <w:placeholder>
                  <w:docPart w:val="A857D4EFF4D248908088792DD42D1961"/>
                </w:placeholder>
                <w:text/>
              </w:sdtPr>
              <w:sdtEndPr/>
              <w:sdtContent>
                <w:r w:rsidR="00BA0605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</w:tr>
      <w:tr w:rsidR="00346A7D" w:rsidRPr="00BA0605" w:rsidTr="00346A7D">
        <w:trPr>
          <w:trHeight w:hRule="exact" w:val="532"/>
        </w:trPr>
        <w:tc>
          <w:tcPr>
            <w:tcW w:w="519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6A7D" w:rsidRPr="00BA0605" w:rsidRDefault="00F80C1F" w:rsidP="00BA0605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1318077821"/>
                <w:placeholder>
                  <w:docPart w:val="69AA95DCC43146D38372472FF1F328C9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559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6A7D" w:rsidRPr="00BA0605" w:rsidRDefault="00346A7D" w:rsidP="00BA0605">
            <w:pPr>
              <w:rPr>
                <w:rFonts w:cs="Arial"/>
                <w:sz w:val="24"/>
                <w:szCs w:val="24"/>
              </w:rPr>
            </w:pPr>
          </w:p>
        </w:tc>
      </w:tr>
      <w:tr w:rsidR="00346A7D" w:rsidRPr="00BA0605" w:rsidTr="00346A7D">
        <w:trPr>
          <w:trHeight w:hRule="exact" w:val="280"/>
        </w:trPr>
        <w:tc>
          <w:tcPr>
            <w:tcW w:w="493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6A7D" w:rsidRPr="00346A7D" w:rsidRDefault="00346A7D" w:rsidP="00346A7D">
            <w:pPr>
              <w:rPr>
                <w:rFonts w:cs="Arial"/>
                <w:sz w:val="20"/>
                <w:szCs w:val="24"/>
              </w:rPr>
            </w:pPr>
            <w:r>
              <w:rPr>
                <w:rFonts w:cs="Arial"/>
                <w:sz w:val="20"/>
                <w:szCs w:val="24"/>
              </w:rPr>
              <w:t>Facilitator</w:t>
            </w:r>
            <w:r w:rsidRPr="00346A7D">
              <w:rPr>
                <w:rFonts w:cs="Arial"/>
                <w:sz w:val="20"/>
                <w:szCs w:val="24"/>
              </w:rPr>
              <w:t xml:space="preserve"> Printed Name, </w:t>
            </w:r>
            <w:r>
              <w:rPr>
                <w:rFonts w:cs="Arial"/>
                <w:sz w:val="20"/>
                <w:szCs w:val="24"/>
              </w:rPr>
              <w:t>Credentials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6A7D" w:rsidRPr="00346A7D" w:rsidRDefault="00346A7D" w:rsidP="00346A7D">
            <w:pPr>
              <w:rPr>
                <w:rFonts w:cs="Arial"/>
                <w:sz w:val="20"/>
                <w:szCs w:val="24"/>
              </w:rPr>
            </w:pPr>
          </w:p>
        </w:tc>
        <w:tc>
          <w:tcPr>
            <w:tcW w:w="560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6A7D" w:rsidRPr="00346A7D" w:rsidRDefault="00346A7D" w:rsidP="00346A7D">
            <w:pPr>
              <w:rPr>
                <w:rFonts w:cs="Arial"/>
                <w:sz w:val="20"/>
                <w:szCs w:val="24"/>
              </w:rPr>
            </w:pPr>
            <w:r>
              <w:rPr>
                <w:rFonts w:cs="Arial"/>
                <w:sz w:val="20"/>
                <w:szCs w:val="24"/>
              </w:rPr>
              <w:t>Facilitator</w:t>
            </w:r>
            <w:r w:rsidRPr="00346A7D">
              <w:rPr>
                <w:rFonts w:cs="Arial"/>
                <w:sz w:val="20"/>
                <w:szCs w:val="24"/>
              </w:rPr>
              <w:t xml:space="preserve"> Signature</w:t>
            </w:r>
            <w:r>
              <w:rPr>
                <w:rFonts w:cs="Arial"/>
                <w:sz w:val="20"/>
                <w:szCs w:val="24"/>
              </w:rPr>
              <w:t>, Title</w:t>
            </w:r>
          </w:p>
        </w:tc>
      </w:tr>
      <w:tr w:rsidR="00346A7D" w:rsidRPr="00BA0605" w:rsidTr="00346A7D">
        <w:trPr>
          <w:trHeight w:hRule="exact" w:val="576"/>
        </w:trPr>
        <w:tc>
          <w:tcPr>
            <w:tcW w:w="518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6A7D" w:rsidRPr="00346A7D" w:rsidRDefault="00F80C1F" w:rsidP="004268AE">
            <w:pPr>
              <w:rPr>
                <w:rFonts w:cs="Arial"/>
                <w:sz w:val="20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1667908098"/>
                <w:placeholder>
                  <w:docPart w:val="47AA65D682FE43B7A53A5B434EFA752C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560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6A7D" w:rsidRPr="00346A7D" w:rsidRDefault="00346A7D" w:rsidP="00BA0605">
            <w:pPr>
              <w:rPr>
                <w:rFonts w:cs="Arial"/>
                <w:sz w:val="20"/>
                <w:szCs w:val="24"/>
              </w:rPr>
            </w:pPr>
          </w:p>
        </w:tc>
      </w:tr>
      <w:tr w:rsidR="00346A7D" w:rsidRPr="00BA0605" w:rsidTr="00346A7D">
        <w:trPr>
          <w:trHeight w:hRule="exact" w:val="487"/>
        </w:trPr>
        <w:tc>
          <w:tcPr>
            <w:tcW w:w="493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6A7D" w:rsidRPr="00346A7D" w:rsidRDefault="00346A7D" w:rsidP="00346A7D">
            <w:pPr>
              <w:rPr>
                <w:rFonts w:cs="Arial"/>
                <w:sz w:val="20"/>
                <w:szCs w:val="24"/>
              </w:rPr>
            </w:pPr>
            <w:r w:rsidRPr="00346A7D">
              <w:rPr>
                <w:rFonts w:cs="Arial"/>
                <w:sz w:val="20"/>
                <w:szCs w:val="24"/>
              </w:rPr>
              <w:t xml:space="preserve">Co-Facilitator Printed Name, </w:t>
            </w:r>
            <w:r>
              <w:rPr>
                <w:rFonts w:cs="Arial"/>
                <w:sz w:val="20"/>
                <w:szCs w:val="24"/>
              </w:rPr>
              <w:t>Credentials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6A7D" w:rsidRPr="00346A7D" w:rsidRDefault="00346A7D" w:rsidP="00346A7D">
            <w:pPr>
              <w:rPr>
                <w:rFonts w:cs="Arial"/>
                <w:sz w:val="20"/>
                <w:szCs w:val="24"/>
              </w:rPr>
            </w:pPr>
          </w:p>
        </w:tc>
        <w:tc>
          <w:tcPr>
            <w:tcW w:w="560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6A7D" w:rsidRPr="00346A7D" w:rsidRDefault="00346A7D" w:rsidP="00346A7D">
            <w:pPr>
              <w:rPr>
                <w:rFonts w:cs="Arial"/>
                <w:sz w:val="20"/>
                <w:szCs w:val="24"/>
              </w:rPr>
            </w:pPr>
            <w:r w:rsidRPr="00346A7D">
              <w:rPr>
                <w:rFonts w:cs="Arial"/>
                <w:sz w:val="20"/>
                <w:szCs w:val="24"/>
              </w:rPr>
              <w:t>Co-Facilitator Signature</w:t>
            </w:r>
            <w:r>
              <w:rPr>
                <w:rFonts w:cs="Arial"/>
                <w:sz w:val="20"/>
                <w:szCs w:val="24"/>
              </w:rPr>
              <w:t>, Title</w:t>
            </w:r>
          </w:p>
        </w:tc>
      </w:tr>
      <w:tr w:rsidR="00BA0605" w:rsidRPr="00BA0605" w:rsidTr="00BA0605">
        <w:trPr>
          <w:trHeight w:val="530"/>
        </w:trPr>
        <w:tc>
          <w:tcPr>
            <w:tcW w:w="1079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BA0605" w:rsidRPr="00BA0605" w:rsidRDefault="00BA0605" w:rsidP="00E20BEE">
            <w:pPr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DMC – number in group is a minimum of 2 and maximum of 12</w:t>
            </w:r>
          </w:p>
        </w:tc>
      </w:tr>
      <w:tr w:rsidR="00BA0605" w:rsidRPr="00BA0605" w:rsidTr="00BA0605">
        <w:trPr>
          <w:trHeight w:val="80"/>
        </w:trPr>
        <w:tc>
          <w:tcPr>
            <w:tcW w:w="10790" w:type="dxa"/>
            <w:gridSpan w:val="17"/>
            <w:tcBorders>
              <w:top w:val="nil"/>
              <w:left w:val="nil"/>
              <w:right w:val="nil"/>
            </w:tcBorders>
            <w:vAlign w:val="bottom"/>
          </w:tcPr>
          <w:p w:rsidR="00BA0605" w:rsidRPr="00BA0605" w:rsidRDefault="00BA0605" w:rsidP="00346A7D">
            <w:pPr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 xml:space="preserve">Participants must print and sign their name. If they arrived late or left early, </w:t>
            </w:r>
            <w:r w:rsidR="00346A7D">
              <w:rPr>
                <w:rFonts w:cs="Arial"/>
                <w:sz w:val="24"/>
                <w:szCs w:val="24"/>
              </w:rPr>
              <w:t>indicate exact time</w:t>
            </w:r>
          </w:p>
        </w:tc>
      </w:tr>
      <w:tr w:rsidR="00277433" w:rsidRPr="00BA0605" w:rsidTr="005F42DA">
        <w:trPr>
          <w:trHeight w:hRule="exact" w:val="288"/>
        </w:trPr>
        <w:tc>
          <w:tcPr>
            <w:tcW w:w="3955" w:type="dxa"/>
            <w:gridSpan w:val="6"/>
            <w:vMerge w:val="restart"/>
            <w:shd w:val="clear" w:color="auto" w:fill="DEEAF6" w:themeFill="accent1" w:themeFillTint="33"/>
            <w:vAlign w:val="bottom"/>
          </w:tcPr>
          <w:p w:rsidR="00277433" w:rsidRPr="00BA0605" w:rsidRDefault="00277433" w:rsidP="00277433">
            <w:pPr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Printed Name</w:t>
            </w:r>
          </w:p>
        </w:tc>
        <w:tc>
          <w:tcPr>
            <w:tcW w:w="3510" w:type="dxa"/>
            <w:gridSpan w:val="7"/>
            <w:vMerge w:val="restart"/>
            <w:shd w:val="clear" w:color="auto" w:fill="DEEAF6" w:themeFill="accent1" w:themeFillTint="33"/>
            <w:vAlign w:val="bottom"/>
          </w:tcPr>
          <w:p w:rsidR="00277433" w:rsidRPr="00BA0605" w:rsidRDefault="00277433" w:rsidP="00277433">
            <w:pPr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Signature</w:t>
            </w:r>
          </w:p>
        </w:tc>
        <w:tc>
          <w:tcPr>
            <w:tcW w:w="3325" w:type="dxa"/>
            <w:gridSpan w:val="4"/>
            <w:tcBorders>
              <w:bottom w:val="nil"/>
            </w:tcBorders>
            <w:shd w:val="clear" w:color="auto" w:fill="DEEAF6" w:themeFill="accent1" w:themeFillTint="33"/>
          </w:tcPr>
          <w:p w:rsidR="00277433" w:rsidRPr="00BA0605" w:rsidRDefault="00277433" w:rsidP="00E20BEE">
            <w:pPr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Time (if different)</w:t>
            </w:r>
          </w:p>
        </w:tc>
      </w:tr>
      <w:tr w:rsidR="00277433" w:rsidRPr="00BA0605" w:rsidTr="005F42DA">
        <w:trPr>
          <w:trHeight w:hRule="exact" w:val="288"/>
        </w:trPr>
        <w:tc>
          <w:tcPr>
            <w:tcW w:w="3955" w:type="dxa"/>
            <w:gridSpan w:val="6"/>
            <w:vMerge/>
            <w:shd w:val="clear" w:color="auto" w:fill="DEEAF6" w:themeFill="accent1" w:themeFillTint="33"/>
          </w:tcPr>
          <w:p w:rsidR="00277433" w:rsidRPr="00BA0605" w:rsidRDefault="00277433" w:rsidP="00E20BEE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3510" w:type="dxa"/>
            <w:gridSpan w:val="7"/>
            <w:vMerge/>
            <w:shd w:val="clear" w:color="auto" w:fill="DEEAF6" w:themeFill="accent1" w:themeFillTint="33"/>
          </w:tcPr>
          <w:p w:rsidR="00277433" w:rsidRPr="00BA0605" w:rsidRDefault="00277433" w:rsidP="00E20BEE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tcBorders>
              <w:top w:val="nil"/>
            </w:tcBorders>
            <w:shd w:val="clear" w:color="auto" w:fill="DEEAF6" w:themeFill="accent1" w:themeFillTint="33"/>
          </w:tcPr>
          <w:p w:rsidR="00277433" w:rsidRPr="00BA0605" w:rsidRDefault="00277433" w:rsidP="00E20BEE">
            <w:pPr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Start</w:t>
            </w:r>
          </w:p>
        </w:tc>
        <w:tc>
          <w:tcPr>
            <w:tcW w:w="1615" w:type="dxa"/>
            <w:tcBorders>
              <w:top w:val="nil"/>
            </w:tcBorders>
            <w:shd w:val="clear" w:color="auto" w:fill="DEEAF6" w:themeFill="accent1" w:themeFillTint="33"/>
          </w:tcPr>
          <w:p w:rsidR="00277433" w:rsidRPr="00BA0605" w:rsidRDefault="00277433" w:rsidP="00E20BEE">
            <w:pPr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End</w:t>
            </w: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-1265216323"/>
                <w:placeholder>
                  <w:docPart w:val="22C8052DF9A1458FBD2BCB17B34A7152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648180355"/>
                <w:placeholder>
                  <w:docPart w:val="5117A11796384858B2825CEB9219AC73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267892535"/>
                <w:placeholder>
                  <w:docPart w:val="C5E0027E73774E3CB1939C5A6CED174B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-1673874992"/>
                <w:placeholder>
                  <w:docPart w:val="20AFDF24BCB140F9BF1BB2239D2163AF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920995647"/>
                <w:placeholder>
                  <w:docPart w:val="8E6AF83E07644460B4BE80D913BADBEF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-1481831218"/>
                <w:placeholder>
                  <w:docPart w:val="D542B5C95FFC4AFF821EE7CA11BBBA6D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-1337612721"/>
                <w:placeholder>
                  <w:docPart w:val="1A03ABEF2A234759895DA1ECA1F0668E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1056057060"/>
                <w:placeholder>
                  <w:docPart w:val="328EF0082A8841349B21D414EED90766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942499151"/>
                <w:placeholder>
                  <w:docPart w:val="71C415C219EA4517B1D437975FD083D7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-1083751669"/>
                <w:placeholder>
                  <w:docPart w:val="50AB6B0078064D8D9E0176285915C020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3330" w:type="dxa"/>
            <w:gridSpan w:val="5"/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-1443838161"/>
                <w:placeholder>
                  <w:docPart w:val="ADA2D66792724FE693E7E8A0BA5478E1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BA0605">
        <w:trPr>
          <w:trHeight w:hRule="exact" w:val="576"/>
        </w:trPr>
        <w:tc>
          <w:tcPr>
            <w:tcW w:w="625" w:type="dxa"/>
            <w:tcBorders>
              <w:bottom w:val="single" w:sz="4" w:space="0" w:color="auto"/>
            </w:tcBorders>
            <w:vAlign w:val="bottom"/>
          </w:tcPr>
          <w:p w:rsidR="00277433" w:rsidRPr="00BA0605" w:rsidRDefault="00277433" w:rsidP="00277433">
            <w:pPr>
              <w:pStyle w:val="ListParagraph"/>
              <w:ind w:left="85"/>
              <w:jc w:val="center"/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3330" w:type="dxa"/>
            <w:gridSpan w:val="5"/>
            <w:tcBorders>
              <w:bottom w:val="single" w:sz="4" w:space="0" w:color="auto"/>
            </w:tcBorders>
            <w:vAlign w:val="bottom"/>
          </w:tcPr>
          <w:p w:rsidR="00277433" w:rsidRPr="00BA0605" w:rsidRDefault="00F80C1F" w:rsidP="00277433">
            <w:pPr>
              <w:rPr>
                <w:rFonts w:cs="Arial"/>
                <w:sz w:val="24"/>
                <w:szCs w:val="24"/>
              </w:rPr>
            </w:pPr>
            <w:sdt>
              <w:sdtPr>
                <w:rPr>
                  <w:rFonts w:cs="Arial"/>
                  <w:sz w:val="24"/>
                  <w:szCs w:val="24"/>
                </w:rPr>
                <w:id w:val="-968360955"/>
                <w:placeholder>
                  <w:docPart w:val="EA3BB231E9DA42B6B4DF131C54B99FB8"/>
                </w:placeholder>
                <w:text/>
              </w:sdtPr>
              <w:sdtEndPr/>
              <w:sdtContent>
                <w:r w:rsidR="00346A7D" w:rsidRPr="00BA0605">
                  <w:rPr>
                    <w:rFonts w:cs="Arial"/>
                    <w:sz w:val="24"/>
                    <w:szCs w:val="24"/>
                  </w:rPr>
                  <w:t xml:space="preserve">                  </w:t>
                </w:r>
              </w:sdtContent>
            </w:sdt>
          </w:p>
        </w:tc>
        <w:tc>
          <w:tcPr>
            <w:tcW w:w="3510" w:type="dxa"/>
            <w:gridSpan w:val="7"/>
            <w:tcBorders>
              <w:bottom w:val="single" w:sz="4" w:space="0" w:color="auto"/>
            </w:tcBorders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tcBorders>
              <w:bottom w:val="single" w:sz="4" w:space="0" w:color="auto"/>
            </w:tcBorders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15" w:type="dxa"/>
            <w:tcBorders>
              <w:bottom w:val="single" w:sz="4" w:space="0" w:color="auto"/>
            </w:tcBorders>
            <w:vAlign w:val="bottom"/>
          </w:tcPr>
          <w:p w:rsidR="00277433" w:rsidRPr="00BA0605" w:rsidRDefault="00277433" w:rsidP="00277433">
            <w:pPr>
              <w:rPr>
                <w:rFonts w:cs="Arial"/>
                <w:sz w:val="24"/>
                <w:szCs w:val="24"/>
              </w:rPr>
            </w:pPr>
          </w:p>
        </w:tc>
      </w:tr>
      <w:tr w:rsidR="00277433" w:rsidRPr="00BA0605" w:rsidTr="00C0634F">
        <w:trPr>
          <w:trHeight w:val="305"/>
        </w:trPr>
        <w:tc>
          <w:tcPr>
            <w:tcW w:w="10790" w:type="dxa"/>
            <w:gridSpan w:val="17"/>
            <w:tcBorders>
              <w:left w:val="nil"/>
              <w:right w:val="nil"/>
            </w:tcBorders>
          </w:tcPr>
          <w:p w:rsidR="00277433" w:rsidRPr="00BA0605" w:rsidRDefault="00277433" w:rsidP="00E20BEE">
            <w:pPr>
              <w:rPr>
                <w:rFonts w:cs="Arial"/>
                <w:sz w:val="24"/>
                <w:szCs w:val="24"/>
              </w:rPr>
            </w:pPr>
          </w:p>
        </w:tc>
      </w:tr>
      <w:tr w:rsidR="00E20BEE" w:rsidRPr="00BA0605" w:rsidTr="003F0CD3">
        <w:trPr>
          <w:trHeight w:hRule="exact" w:val="1270"/>
        </w:trPr>
        <w:tc>
          <w:tcPr>
            <w:tcW w:w="10790" w:type="dxa"/>
            <w:gridSpan w:val="17"/>
          </w:tcPr>
          <w:p w:rsidR="00C92022" w:rsidRPr="00BA0605" w:rsidRDefault="00E20BEE" w:rsidP="00277433">
            <w:pPr>
              <w:rPr>
                <w:rFonts w:cs="Arial"/>
                <w:sz w:val="24"/>
                <w:szCs w:val="24"/>
              </w:rPr>
            </w:pPr>
            <w:r w:rsidRPr="00BA0605">
              <w:rPr>
                <w:rFonts w:cs="Arial"/>
                <w:sz w:val="24"/>
                <w:szCs w:val="24"/>
              </w:rPr>
              <w:t>Administrative Use Only:</w:t>
            </w:r>
            <w:r w:rsidR="00277433" w:rsidRPr="00BA0605">
              <w:rPr>
                <w:rFonts w:cs="Arial"/>
                <w:sz w:val="24"/>
                <w:szCs w:val="24"/>
              </w:rPr>
              <w:t xml:space="preserve"> </w:t>
            </w:r>
            <w:sdt>
              <w:sdtPr>
                <w:rPr>
                  <w:rFonts w:cs="Arial"/>
                  <w:sz w:val="24"/>
                  <w:szCs w:val="24"/>
                </w:rPr>
                <w:id w:val="-44683652"/>
                <w:placeholder>
                  <w:docPart w:val="DefaultPlaceholder_1081868574"/>
                </w:placeholder>
                <w:text/>
              </w:sdtPr>
              <w:sdtEndPr/>
              <w:sdtContent>
                <w:r w:rsidR="00277433" w:rsidRPr="00BA0605">
                  <w:rPr>
                    <w:rFonts w:cs="Arial"/>
                    <w:sz w:val="24"/>
                    <w:szCs w:val="24"/>
                  </w:rPr>
                  <w:t xml:space="preserve">               </w:t>
                </w:r>
              </w:sdtContent>
            </w:sdt>
          </w:p>
        </w:tc>
      </w:tr>
    </w:tbl>
    <w:p w:rsidR="004268AE" w:rsidRPr="00BA0605" w:rsidRDefault="004268AE" w:rsidP="004268AE">
      <w:pPr>
        <w:rPr>
          <w:rFonts w:cs="Arial"/>
          <w:sz w:val="24"/>
          <w:szCs w:val="24"/>
        </w:rPr>
      </w:pPr>
      <w:bookmarkStart w:id="0" w:name="_GoBack"/>
      <w:bookmarkEnd w:id="0"/>
    </w:p>
    <w:sectPr w:rsidR="004268AE" w:rsidRPr="00BA0605" w:rsidSect="00277433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CD3" w:rsidRDefault="003F0CD3" w:rsidP="003F0CD3">
      <w:pPr>
        <w:spacing w:after="0" w:line="240" w:lineRule="auto"/>
      </w:pPr>
      <w:r>
        <w:separator/>
      </w:r>
    </w:p>
  </w:endnote>
  <w:endnote w:type="continuationSeparator" w:id="0">
    <w:p w:rsidR="003F0CD3" w:rsidRDefault="003F0CD3" w:rsidP="003F0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D3" w:rsidRDefault="003F0CD3" w:rsidP="0061096B">
    <w:pPr>
      <w:pStyle w:val="Footer"/>
      <w:tabs>
        <w:tab w:val="clear" w:pos="4680"/>
        <w:tab w:val="center" w:pos="10800"/>
      </w:tabs>
    </w:pPr>
    <w:r>
      <w:t xml:space="preserve">Group Sign-In Sheet, </w:t>
    </w:r>
    <w:sdt>
      <w:sdtPr>
        <w:id w:val="-353650762"/>
        <w:docPartObj>
          <w:docPartGallery w:val="Page Numbers (Bottom of Page)"/>
          <w:docPartUnique/>
        </w:docPartObj>
      </w:sdtPr>
      <w:sdtEndPr/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80C1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80C1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  <w:r w:rsidR="008E7349">
      <w:tab/>
    </w:r>
    <w:r w:rsidR="008E7349">
      <w:tab/>
      <w:t>v.8.3</w:t>
    </w:r>
    <w:r w:rsidR="0061096B">
      <w:t>.18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CD3" w:rsidRDefault="003F0CD3" w:rsidP="003F0CD3">
      <w:pPr>
        <w:spacing w:after="0" w:line="240" w:lineRule="auto"/>
      </w:pPr>
      <w:r>
        <w:separator/>
      </w:r>
    </w:p>
  </w:footnote>
  <w:footnote w:type="continuationSeparator" w:id="0">
    <w:p w:rsidR="003F0CD3" w:rsidRDefault="003F0CD3" w:rsidP="003F0C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E010B"/>
    <w:multiLevelType w:val="hybridMultilevel"/>
    <w:tmpl w:val="5C165514"/>
    <w:lvl w:ilvl="0" w:tplc="05DC3F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E0B39"/>
    <w:multiLevelType w:val="hybridMultilevel"/>
    <w:tmpl w:val="9BFEFF84"/>
    <w:lvl w:ilvl="0" w:tplc="05DC3FF0">
      <w:start w:val="1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JG+q/sXK55sCZJCPyF9LpytfSSzPhlD89XtKScbi0yDuvefHEg9Ta77SYqxnyHIYt5xgNrvOnAA/WxH+3jEnDQ==" w:salt="cqv237JhCK5fxXjutI5jG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D6A"/>
    <w:rsid w:val="00063A2B"/>
    <w:rsid w:val="002137A2"/>
    <w:rsid w:val="00277433"/>
    <w:rsid w:val="0034569B"/>
    <w:rsid w:val="00346A7D"/>
    <w:rsid w:val="003F0CD3"/>
    <w:rsid w:val="00424177"/>
    <w:rsid w:val="004268AE"/>
    <w:rsid w:val="00467593"/>
    <w:rsid w:val="004D0DD1"/>
    <w:rsid w:val="005F42DA"/>
    <w:rsid w:val="0061096B"/>
    <w:rsid w:val="00845D6A"/>
    <w:rsid w:val="008E7349"/>
    <w:rsid w:val="009138AF"/>
    <w:rsid w:val="009E6C64"/>
    <w:rsid w:val="00A01E84"/>
    <w:rsid w:val="00AB3AD0"/>
    <w:rsid w:val="00B2632A"/>
    <w:rsid w:val="00BA0605"/>
    <w:rsid w:val="00C0634F"/>
    <w:rsid w:val="00C06D52"/>
    <w:rsid w:val="00C92022"/>
    <w:rsid w:val="00CA216D"/>
    <w:rsid w:val="00CB1011"/>
    <w:rsid w:val="00E20BEE"/>
    <w:rsid w:val="00E44895"/>
    <w:rsid w:val="00E50544"/>
    <w:rsid w:val="00F41458"/>
    <w:rsid w:val="00F8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8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3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7A2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7743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F0C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CD3"/>
  </w:style>
  <w:style w:type="paragraph" w:styleId="Footer">
    <w:name w:val="footer"/>
    <w:basedOn w:val="Normal"/>
    <w:link w:val="FooterChar"/>
    <w:uiPriority w:val="99"/>
    <w:unhideWhenUsed/>
    <w:rsid w:val="003F0C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3251F-2CFC-462A-BC91-448F47B73982}"/>
      </w:docPartPr>
      <w:docPartBody>
        <w:p w:rsidR="00E00A9C" w:rsidRDefault="00967660"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0C731-FFAF-472A-8D63-455505A00D90}"/>
      </w:docPartPr>
      <w:docPartBody>
        <w:p w:rsidR="00E00A9C" w:rsidRDefault="00967660">
          <w:r w:rsidRPr="006D7D64">
            <w:rPr>
              <w:rStyle w:val="PlaceholderText"/>
            </w:rPr>
            <w:t>Click here to enter a date.</w:t>
          </w:r>
        </w:p>
      </w:docPartBody>
    </w:docPart>
    <w:docPart>
      <w:docPartPr>
        <w:name w:val="A857D4EFF4D248908088792DD42D1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C54421-5504-4370-83FC-BF7997326630}"/>
      </w:docPartPr>
      <w:docPartBody>
        <w:p w:rsidR="00E00A9C" w:rsidRDefault="00967660" w:rsidP="00967660">
          <w:pPr>
            <w:pStyle w:val="A857D4EFF4D248908088792DD42D1961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69AA95DCC43146D38372472FF1F32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0B14A-B7F9-471A-A025-23490A9B7D77}"/>
      </w:docPartPr>
      <w:docPartBody>
        <w:p w:rsidR="00E00A9C" w:rsidRDefault="00967660" w:rsidP="00967660">
          <w:pPr>
            <w:pStyle w:val="69AA95DCC43146D38372472FF1F328C9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47AA65D682FE43B7A53A5B434EFA75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57E83-E5FE-4462-99D1-FB04AD5C6CF3}"/>
      </w:docPartPr>
      <w:docPartBody>
        <w:p w:rsidR="00E00A9C" w:rsidRDefault="00967660" w:rsidP="00967660">
          <w:pPr>
            <w:pStyle w:val="47AA65D682FE43B7A53A5B434EFA752C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22C8052DF9A1458FBD2BCB17B34A7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00953-035A-4862-BCE8-4A7AAE13DDC0}"/>
      </w:docPartPr>
      <w:docPartBody>
        <w:p w:rsidR="00E00A9C" w:rsidRDefault="00967660" w:rsidP="00967660">
          <w:pPr>
            <w:pStyle w:val="22C8052DF9A1458FBD2BCB17B34A7152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5117A11796384858B2825CEB9219A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40AF7-644E-4F94-8C36-DF0F43C901C7}"/>
      </w:docPartPr>
      <w:docPartBody>
        <w:p w:rsidR="00E00A9C" w:rsidRDefault="00967660" w:rsidP="00967660">
          <w:pPr>
            <w:pStyle w:val="5117A11796384858B2825CEB9219AC73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C5E0027E73774E3CB1939C5A6CED17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080A0-1D94-4150-875B-EC454170D926}"/>
      </w:docPartPr>
      <w:docPartBody>
        <w:p w:rsidR="00E00A9C" w:rsidRDefault="00967660" w:rsidP="00967660">
          <w:pPr>
            <w:pStyle w:val="C5E0027E73774E3CB1939C5A6CED174B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20AFDF24BCB140F9BF1BB2239D2163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E2C72B-23E3-400B-8DCE-398F437AF28F}"/>
      </w:docPartPr>
      <w:docPartBody>
        <w:p w:rsidR="00E00A9C" w:rsidRDefault="00967660" w:rsidP="00967660">
          <w:pPr>
            <w:pStyle w:val="20AFDF24BCB140F9BF1BB2239D2163AF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8E6AF83E07644460B4BE80D913BA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1B6DF-0BFB-459B-A1E4-1D9188BA21FA}"/>
      </w:docPartPr>
      <w:docPartBody>
        <w:p w:rsidR="00E00A9C" w:rsidRDefault="00967660" w:rsidP="00967660">
          <w:pPr>
            <w:pStyle w:val="8E6AF83E07644460B4BE80D913BADBEF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D542B5C95FFC4AFF821EE7CA11BBB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378AA-07DE-41D7-B6F2-8FFD8D8BF143}"/>
      </w:docPartPr>
      <w:docPartBody>
        <w:p w:rsidR="00E00A9C" w:rsidRDefault="00967660" w:rsidP="00967660">
          <w:pPr>
            <w:pStyle w:val="D542B5C95FFC4AFF821EE7CA11BBBA6D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1A03ABEF2A234759895DA1ECA1F06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D4238-1410-44C9-A223-F6EACE6E8547}"/>
      </w:docPartPr>
      <w:docPartBody>
        <w:p w:rsidR="00E00A9C" w:rsidRDefault="00967660" w:rsidP="00967660">
          <w:pPr>
            <w:pStyle w:val="1A03ABEF2A234759895DA1ECA1F0668E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328EF0082A8841349B21D414EED90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A2E4F-3816-41E1-AF9F-FDE2B11C532A}"/>
      </w:docPartPr>
      <w:docPartBody>
        <w:p w:rsidR="00E00A9C" w:rsidRDefault="00967660" w:rsidP="00967660">
          <w:pPr>
            <w:pStyle w:val="328EF0082A8841349B21D414EED90766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71C415C219EA4517B1D437975FD08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782C0-AD69-4342-BFB6-0A0AD23E34E6}"/>
      </w:docPartPr>
      <w:docPartBody>
        <w:p w:rsidR="00E00A9C" w:rsidRDefault="00967660" w:rsidP="00967660">
          <w:pPr>
            <w:pStyle w:val="71C415C219EA4517B1D437975FD083D7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50AB6B0078064D8D9E0176285915C0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57CE8A-5E18-42CF-89AC-36B0700E2DD0}"/>
      </w:docPartPr>
      <w:docPartBody>
        <w:p w:rsidR="00E00A9C" w:rsidRDefault="00967660" w:rsidP="00967660">
          <w:pPr>
            <w:pStyle w:val="50AB6B0078064D8D9E0176285915C020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ADA2D66792724FE693E7E8A0BA5478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6A4236-C29C-49C5-B69B-9315F3FAAAFA}"/>
      </w:docPartPr>
      <w:docPartBody>
        <w:p w:rsidR="00E00A9C" w:rsidRDefault="00967660" w:rsidP="00967660">
          <w:pPr>
            <w:pStyle w:val="ADA2D66792724FE693E7E8A0BA5478E1"/>
          </w:pPr>
          <w:r w:rsidRPr="006D7D64">
            <w:rPr>
              <w:rStyle w:val="PlaceholderText"/>
            </w:rPr>
            <w:t>Click here to enter text.</w:t>
          </w:r>
        </w:p>
      </w:docPartBody>
    </w:docPart>
    <w:docPart>
      <w:docPartPr>
        <w:name w:val="EA3BB231E9DA42B6B4DF131C54B99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E98D6-CCC4-487A-BD1E-6935420DAD61}"/>
      </w:docPartPr>
      <w:docPartBody>
        <w:p w:rsidR="00E00A9C" w:rsidRDefault="00967660" w:rsidP="00967660">
          <w:pPr>
            <w:pStyle w:val="EA3BB231E9DA42B6B4DF131C54B99FB8"/>
          </w:pPr>
          <w:r w:rsidRPr="006D7D6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60"/>
    <w:rsid w:val="00967660"/>
    <w:rsid w:val="00E0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7660"/>
    <w:rPr>
      <w:color w:val="808080"/>
    </w:rPr>
  </w:style>
  <w:style w:type="paragraph" w:customStyle="1" w:styleId="F536F420A7E1438EA39622182B2E174E">
    <w:name w:val="F536F420A7E1438EA39622182B2E174E"/>
    <w:rsid w:val="00967660"/>
  </w:style>
  <w:style w:type="paragraph" w:customStyle="1" w:styleId="040C44A66ADD42A9B96B2E154DACC015">
    <w:name w:val="040C44A66ADD42A9B96B2E154DACC015"/>
    <w:rsid w:val="00967660"/>
  </w:style>
  <w:style w:type="paragraph" w:customStyle="1" w:styleId="A857D4EFF4D248908088792DD42D1961">
    <w:name w:val="A857D4EFF4D248908088792DD42D1961"/>
    <w:rsid w:val="00967660"/>
  </w:style>
  <w:style w:type="paragraph" w:customStyle="1" w:styleId="69AA95DCC43146D38372472FF1F328C9">
    <w:name w:val="69AA95DCC43146D38372472FF1F328C9"/>
    <w:rsid w:val="00967660"/>
  </w:style>
  <w:style w:type="paragraph" w:customStyle="1" w:styleId="47AA65D682FE43B7A53A5B434EFA752C">
    <w:name w:val="47AA65D682FE43B7A53A5B434EFA752C"/>
    <w:rsid w:val="00967660"/>
  </w:style>
  <w:style w:type="paragraph" w:customStyle="1" w:styleId="6525906BC18E4323ACF6C07E5F076D14">
    <w:name w:val="6525906BC18E4323ACF6C07E5F076D14"/>
    <w:rsid w:val="00967660"/>
  </w:style>
  <w:style w:type="paragraph" w:customStyle="1" w:styleId="16DF702D8A8F44D9878BEB4978A001D1">
    <w:name w:val="16DF702D8A8F44D9878BEB4978A001D1"/>
    <w:rsid w:val="00967660"/>
  </w:style>
  <w:style w:type="paragraph" w:customStyle="1" w:styleId="22C8052DF9A1458FBD2BCB17B34A7152">
    <w:name w:val="22C8052DF9A1458FBD2BCB17B34A7152"/>
    <w:rsid w:val="00967660"/>
  </w:style>
  <w:style w:type="paragraph" w:customStyle="1" w:styleId="5117A11796384858B2825CEB9219AC73">
    <w:name w:val="5117A11796384858B2825CEB9219AC73"/>
    <w:rsid w:val="00967660"/>
  </w:style>
  <w:style w:type="paragraph" w:customStyle="1" w:styleId="C5E0027E73774E3CB1939C5A6CED174B">
    <w:name w:val="C5E0027E73774E3CB1939C5A6CED174B"/>
    <w:rsid w:val="00967660"/>
  </w:style>
  <w:style w:type="paragraph" w:customStyle="1" w:styleId="20AFDF24BCB140F9BF1BB2239D2163AF">
    <w:name w:val="20AFDF24BCB140F9BF1BB2239D2163AF"/>
    <w:rsid w:val="00967660"/>
  </w:style>
  <w:style w:type="paragraph" w:customStyle="1" w:styleId="8E6AF83E07644460B4BE80D913BADBEF">
    <w:name w:val="8E6AF83E07644460B4BE80D913BADBEF"/>
    <w:rsid w:val="00967660"/>
  </w:style>
  <w:style w:type="paragraph" w:customStyle="1" w:styleId="D542B5C95FFC4AFF821EE7CA11BBBA6D">
    <w:name w:val="D542B5C95FFC4AFF821EE7CA11BBBA6D"/>
    <w:rsid w:val="00967660"/>
  </w:style>
  <w:style w:type="paragraph" w:customStyle="1" w:styleId="1A03ABEF2A234759895DA1ECA1F0668E">
    <w:name w:val="1A03ABEF2A234759895DA1ECA1F0668E"/>
    <w:rsid w:val="00967660"/>
  </w:style>
  <w:style w:type="paragraph" w:customStyle="1" w:styleId="328EF0082A8841349B21D414EED90766">
    <w:name w:val="328EF0082A8841349B21D414EED90766"/>
    <w:rsid w:val="00967660"/>
  </w:style>
  <w:style w:type="paragraph" w:customStyle="1" w:styleId="71C415C219EA4517B1D437975FD083D7">
    <w:name w:val="71C415C219EA4517B1D437975FD083D7"/>
    <w:rsid w:val="00967660"/>
  </w:style>
  <w:style w:type="paragraph" w:customStyle="1" w:styleId="50AB6B0078064D8D9E0176285915C020">
    <w:name w:val="50AB6B0078064D8D9E0176285915C020"/>
    <w:rsid w:val="00967660"/>
  </w:style>
  <w:style w:type="paragraph" w:customStyle="1" w:styleId="ADA2D66792724FE693E7E8A0BA5478E1">
    <w:name w:val="ADA2D66792724FE693E7E8A0BA5478E1"/>
    <w:rsid w:val="00967660"/>
  </w:style>
  <w:style w:type="paragraph" w:customStyle="1" w:styleId="EA3BB231E9DA42B6B4DF131C54B99FB8">
    <w:name w:val="EA3BB231E9DA42B6B4DF131C54B99FB8"/>
    <w:rsid w:val="009676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Group Sign-In Sheet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Loveseth</dc:creator>
  <cp:lastModifiedBy>Brion Phipps</cp:lastModifiedBy>
  <cp:revision>3</cp:revision>
  <cp:lastPrinted>2017-02-15T19:43:00Z</cp:lastPrinted>
  <dcterms:created xsi:type="dcterms:W3CDTF">2018-08-13T18:06:00Z</dcterms:created>
  <dcterms:modified xsi:type="dcterms:W3CDTF">2018-08-13T18:06:00Z</dcterms:modified>
</cp:coreProperties>
</file>